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ED181" w14:textId="35D9E740" w:rsidR="002F495D" w:rsidRDefault="002F495D" w:rsidP="00762CEE">
      <w:pPr>
        <w:ind w:left="0"/>
      </w:pPr>
    </w:p>
    <w:p w14:paraId="03894CA8" w14:textId="77777777" w:rsidR="00762CEE" w:rsidRDefault="00762CEE" w:rsidP="00762CEE">
      <w:pPr>
        <w:ind w:left="0"/>
      </w:pPr>
    </w:p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858915E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5DAD68ED" w14:textId="77777777" w:rsidR="00762CEE" w:rsidRDefault="002F495D" w:rsidP="005E12C7">
            <w:pPr>
              <w:pStyle w:val="Title"/>
            </w:pPr>
            <w:r>
              <w:t>nhsma</w:t>
            </w:r>
            <w:r w:rsidR="00762CEE">
              <w:t xml:space="preserve"> </w:t>
            </w:r>
          </w:p>
          <w:p w14:paraId="49FB4B61" w14:textId="3D335D96" w:rsidR="00AF300E" w:rsidRDefault="00C6433F" w:rsidP="005E12C7">
            <w:pPr>
              <w:pStyle w:val="Title"/>
            </w:pPr>
            <w:r>
              <w:t>Secretary</w:t>
            </w:r>
          </w:p>
          <w:p w14:paraId="1592B440" w14:textId="77777777" w:rsidR="002F495D" w:rsidRDefault="002F495D" w:rsidP="002F495D"/>
          <w:p w14:paraId="04AB3D3A" w14:textId="502EE19A" w:rsidR="002F495D" w:rsidRPr="002F495D" w:rsidRDefault="002F495D" w:rsidP="002F495D">
            <w:r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 wp14:anchorId="277FC50C" wp14:editId="6931988A">
                  <wp:extent cx="1273178" cy="1781175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306" cy="182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1F6" w:rsidRPr="000F3631" w14:paraId="43572438" w14:textId="77777777" w:rsidTr="00762CEE">
        <w:trPr>
          <w:trHeight w:val="477"/>
          <w:jc w:val="center"/>
        </w:trPr>
        <w:tc>
          <w:tcPr>
            <w:tcW w:w="8100" w:type="dxa"/>
            <w:gridSpan w:val="3"/>
            <w:vAlign w:val="center"/>
          </w:tcPr>
          <w:p w14:paraId="38CD9EF0" w14:textId="6913A1BC" w:rsidR="00EE51F6" w:rsidRPr="000F3631" w:rsidRDefault="00EE51F6" w:rsidP="002F495D">
            <w:pPr>
              <w:pStyle w:val="Subtitle"/>
              <w:ind w:left="0"/>
              <w:jc w:val="left"/>
            </w:pPr>
          </w:p>
        </w:tc>
      </w:tr>
      <w:tr w:rsidR="004B3C21" w:rsidRPr="004B3C21" w14:paraId="3E58EE4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011559A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2B1E19D1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3CD123D8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57533089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3D99A117" w14:textId="77777777" w:rsidR="00152362" w:rsidRDefault="00152362" w:rsidP="002F49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</w:rPr>
            </w:pPr>
          </w:p>
          <w:p w14:paraId="21D4FEED" w14:textId="16D3C504" w:rsidR="002F495D" w:rsidRPr="00C6433F" w:rsidRDefault="00C6433F" w:rsidP="002F49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 w:rsidRPr="00C6433F">
              <w:rPr>
                <w:rFonts w:ascii="Arial" w:hAnsi="Arial" w:cs="Arial"/>
                <w:b/>
                <w:bCs/>
                <w:color w:val="000000"/>
              </w:rPr>
              <w:t>The </w:t>
            </w:r>
            <w:r w:rsidRPr="00C6433F">
              <w:rPr>
                <w:rStyle w:val="wz-bold"/>
                <w:rFonts w:ascii="Arial" w:hAnsi="Arial" w:cs="Arial"/>
                <w:b/>
                <w:bCs/>
                <w:color w:val="000000"/>
                <w:bdr w:val="none" w:sz="0" w:space="0" w:color="auto" w:frame="1"/>
              </w:rPr>
              <w:t>Secretary</w:t>
            </w:r>
            <w:r w:rsidRPr="00C6433F">
              <w:rPr>
                <w:rFonts w:ascii="Arial" w:hAnsi="Arial" w:cs="Arial"/>
                <w:b/>
                <w:bCs/>
                <w:color w:val="000000"/>
              </w:rPr>
              <w:t> shall be responsible for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recording</w:t>
            </w:r>
            <w:r w:rsidRPr="00C6433F">
              <w:rPr>
                <w:rFonts w:ascii="Arial" w:hAnsi="Arial" w:cs="Arial"/>
                <w:b/>
                <w:bCs/>
                <w:color w:val="000000"/>
              </w:rPr>
              <w:t xml:space="preserve"> the minutes of all NHSMA Executive Board meetings, regular and special</w:t>
            </w:r>
            <w:r w:rsidRPr="00C6433F">
              <w:rPr>
                <w:rFonts w:ascii="Arial" w:hAnsi="Arial" w:cs="Arial"/>
                <w:b/>
                <w:bCs/>
                <w:color w:val="000000"/>
              </w:rPr>
              <w:t xml:space="preserve">. </w:t>
            </w:r>
          </w:p>
          <w:p w14:paraId="5408D83C" w14:textId="77777777" w:rsidR="00C6433F" w:rsidRPr="00C6433F" w:rsidRDefault="00C6433F" w:rsidP="002F49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</w:rPr>
            </w:pPr>
          </w:p>
          <w:p w14:paraId="3F04BAC7" w14:textId="017152A7" w:rsidR="00C6433F" w:rsidRDefault="002F495D" w:rsidP="002F49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 w:rsidRPr="00C6433F">
              <w:rPr>
                <w:rFonts w:ascii="Arial" w:hAnsi="Arial" w:cs="Arial"/>
                <w:b/>
                <w:bCs/>
                <w:color w:val="000000"/>
              </w:rPr>
              <w:t xml:space="preserve">In order to be nominated for election as NHSMA </w:t>
            </w:r>
            <w:r w:rsidR="00C6433F">
              <w:rPr>
                <w:rFonts w:ascii="Arial" w:hAnsi="Arial" w:cs="Arial"/>
                <w:b/>
                <w:bCs/>
                <w:color w:val="000000"/>
              </w:rPr>
              <w:t>Secretary</w:t>
            </w:r>
            <w:r w:rsidR="00762CEE" w:rsidRPr="00C6433F"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</w:p>
          <w:p w14:paraId="1F8DDFB2" w14:textId="77BD94DC" w:rsidR="00762CEE" w:rsidRPr="00C6433F" w:rsidRDefault="002F495D" w:rsidP="002F49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 w:rsidRPr="00C6433F">
              <w:rPr>
                <w:rFonts w:ascii="Arial" w:hAnsi="Arial" w:cs="Arial"/>
                <w:b/>
                <w:bCs/>
                <w:color w:val="000000"/>
              </w:rPr>
              <w:t xml:space="preserve">he/she must be an Active or Life Member of the </w:t>
            </w:r>
          </w:p>
          <w:p w14:paraId="30E9FCCD" w14:textId="488E8B96" w:rsidR="002F495D" w:rsidRPr="00C6433F" w:rsidRDefault="002F495D" w:rsidP="002F49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 w:rsidRPr="00C6433F">
              <w:rPr>
                <w:rFonts w:ascii="Arial" w:hAnsi="Arial" w:cs="Arial"/>
                <w:b/>
                <w:bCs/>
                <w:color w:val="000000"/>
              </w:rPr>
              <w:t>AAMA and member of NHSMA.</w:t>
            </w:r>
          </w:p>
          <w:p w14:paraId="77F0C6C9" w14:textId="77777777" w:rsidR="002F495D" w:rsidRPr="00C6433F" w:rsidRDefault="002F495D" w:rsidP="002F49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</w:p>
          <w:p w14:paraId="431E6E11" w14:textId="2BBE1A33" w:rsidR="00C6433F" w:rsidRDefault="00C6433F" w:rsidP="00C6433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The nominee must present documentation that he/she is an </w:t>
            </w:r>
            <w:r>
              <w:rPr>
                <w:rFonts w:ascii="Arial" w:hAnsi="Arial" w:cs="Arial"/>
                <w:b/>
                <w:bCs/>
                <w:color w:val="000000"/>
              </w:rPr>
              <w:t>active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member in good standing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and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has a current professional resume </w:t>
            </w:r>
          </w:p>
          <w:p w14:paraId="388EBF71" w14:textId="6412DFBE" w:rsidR="00EE51F6" w:rsidRPr="000F3631" w:rsidRDefault="00C6433F" w:rsidP="00C6433F">
            <w:pPr>
              <w:pStyle w:val="NormalWeb"/>
              <w:spacing w:before="0" w:beforeAutospacing="0" w:after="0" w:afterAutospacing="0"/>
              <w:jc w:val="center"/>
              <w:textAlignment w:val="baseline"/>
            </w:pPr>
            <w:r>
              <w:rPr>
                <w:rFonts w:ascii="Arial" w:hAnsi="Arial" w:cs="Arial"/>
                <w:b/>
                <w:bCs/>
                <w:color w:val="000000"/>
              </w:rPr>
              <w:t>to be provided to all voting members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upon request.</w:t>
            </w:r>
          </w:p>
        </w:tc>
      </w:tr>
      <w:tr w:rsidR="004B3C21" w:rsidRPr="004B3C21" w14:paraId="4B5808B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2D79D37C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5B2FC1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2E7EA3A0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21A0457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13161B17" w14:textId="31308ADB" w:rsidR="00EE51F6" w:rsidRPr="000F3631" w:rsidRDefault="00EE51F6" w:rsidP="000F3631">
            <w:pPr>
              <w:pStyle w:val="RSVP"/>
            </w:pPr>
          </w:p>
        </w:tc>
      </w:tr>
    </w:tbl>
    <w:p w14:paraId="4B256648" w14:textId="77777777"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10"/>
      <w:headerReference w:type="first" r:id="rId11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0AD98" w14:textId="77777777" w:rsidR="00E901DC" w:rsidRDefault="00E901DC">
      <w:pPr>
        <w:spacing w:before="0"/>
      </w:pPr>
      <w:r>
        <w:separator/>
      </w:r>
    </w:p>
  </w:endnote>
  <w:endnote w:type="continuationSeparator" w:id="0">
    <w:p w14:paraId="621FEE39" w14:textId="77777777" w:rsidR="00E901DC" w:rsidRDefault="00E901D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061E4" w14:textId="77777777" w:rsidR="00E901DC" w:rsidRDefault="00E901DC">
      <w:pPr>
        <w:spacing w:before="0"/>
      </w:pPr>
      <w:r>
        <w:separator/>
      </w:r>
    </w:p>
  </w:footnote>
  <w:footnote w:type="continuationSeparator" w:id="0">
    <w:p w14:paraId="69B2940C" w14:textId="77777777" w:rsidR="00E901DC" w:rsidRDefault="00E901D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9CA5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F246C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2775CA" wp14:editId="75DE8B04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11C7F3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5D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52362"/>
    <w:rsid w:val="00296DC4"/>
    <w:rsid w:val="002D3176"/>
    <w:rsid w:val="002F495D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62CEE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6433F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01DC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9A5F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paragraph" w:styleId="NormalWeb">
    <w:name w:val="Normal (Web)"/>
    <w:basedOn w:val="Normal"/>
    <w:uiPriority w:val="99"/>
    <w:semiHidden/>
    <w:unhideWhenUsed/>
    <w:rsid w:val="002F495D"/>
    <w:pPr>
      <w:spacing w:before="100" w:beforeAutospacing="1" w:after="100" w:afterAutospacing="1"/>
      <w:ind w:left="0" w:right="0"/>
    </w:pPr>
    <w:rPr>
      <w:rFonts w:ascii="Times New Roman" w:hAnsi="Times New Roman"/>
      <w:sz w:val="24"/>
      <w:szCs w:val="24"/>
      <w:lang w:eastAsia="en-US"/>
    </w:rPr>
  </w:style>
  <w:style w:type="character" w:customStyle="1" w:styleId="wz-bold">
    <w:name w:val="wz-bold"/>
    <w:basedOn w:val="DefaultParagraphFont"/>
    <w:rsid w:val="002F495D"/>
  </w:style>
  <w:style w:type="character" w:customStyle="1" w:styleId="wz-italic">
    <w:name w:val="wz-italic"/>
    <w:basedOn w:val="DefaultParagraphFont"/>
    <w:rsid w:val="002F4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61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dd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2021-03-28T19:32:00Z</dcterms:created>
  <dcterms:modified xsi:type="dcterms:W3CDTF">2021-03-28T19:32:00Z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